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950"/>
      </w:tblGrid>
      <w:tr w:rsidR="00E86CCB" w:rsidRPr="003C1CAA" w14:paraId="148968E4" w14:textId="77777777" w:rsidTr="003C1CA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EC717B0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Date Created:</w:t>
            </w:r>
          </w:p>
        </w:tc>
        <w:tc>
          <w:tcPr>
            <w:tcW w:w="6950" w:type="dxa"/>
            <w:tcBorders>
              <w:top w:val="nil"/>
              <w:left w:val="nil"/>
              <w:right w:val="nil"/>
            </w:tcBorders>
          </w:tcPr>
          <w:p w14:paraId="56E46F29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Note the date you started this plan</w:t>
            </w:r>
          </w:p>
        </w:tc>
      </w:tr>
      <w:tr w:rsidR="00E86CCB" w:rsidRPr="003C1CAA" w14:paraId="2DC78314" w14:textId="77777777" w:rsidTr="003C1CA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7689A301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Date Modified:</w:t>
            </w:r>
          </w:p>
        </w:tc>
        <w:tc>
          <w:tcPr>
            <w:tcW w:w="6950" w:type="dxa"/>
            <w:tcBorders>
              <w:left w:val="nil"/>
              <w:right w:val="nil"/>
            </w:tcBorders>
          </w:tcPr>
          <w:p w14:paraId="193F55B3" w14:textId="25B90E8C" w:rsidR="00E86CCB" w:rsidRPr="003C1CAA" w:rsidRDefault="00E86CCB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fldChar w:fldCharType="begin"/>
            </w:r>
            <w:r w:rsidRPr="003C1CAA">
              <w:rPr>
                <w:sz w:val="21"/>
                <w:szCs w:val="21"/>
              </w:rPr>
              <w:instrText xml:space="preserve"> DATE  \* MERGEFORMAT </w:instrText>
            </w:r>
            <w:r w:rsidRPr="003C1CAA">
              <w:rPr>
                <w:sz w:val="21"/>
                <w:szCs w:val="21"/>
              </w:rPr>
              <w:fldChar w:fldCharType="separate"/>
            </w:r>
            <w:r w:rsidR="00625AD9">
              <w:rPr>
                <w:noProof/>
                <w:sz w:val="21"/>
                <w:szCs w:val="21"/>
              </w:rPr>
              <w:t>14/11/2022</w:t>
            </w:r>
            <w:r w:rsidRPr="003C1CAA">
              <w:rPr>
                <w:noProof/>
                <w:sz w:val="21"/>
                <w:szCs w:val="21"/>
              </w:rPr>
              <w:fldChar w:fldCharType="end"/>
            </w:r>
          </w:p>
        </w:tc>
      </w:tr>
      <w:tr w:rsidR="00E86CCB" w:rsidRPr="003C1CAA" w14:paraId="1CF553BD" w14:textId="77777777" w:rsidTr="003C1CA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9FC61F1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Name:</w:t>
            </w:r>
          </w:p>
        </w:tc>
        <w:tc>
          <w:tcPr>
            <w:tcW w:w="6950" w:type="dxa"/>
            <w:tcBorders>
              <w:left w:val="nil"/>
              <w:right w:val="nil"/>
            </w:tcBorders>
          </w:tcPr>
          <w:p w14:paraId="424645EC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Who wrote this plan</w:t>
            </w:r>
          </w:p>
        </w:tc>
      </w:tr>
      <w:tr w:rsidR="00E86CCB" w:rsidRPr="003C1CAA" w14:paraId="283E2CAF" w14:textId="77777777" w:rsidTr="003C1CA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A9A4DCF" w14:textId="77777777" w:rsidR="00E86CCB" w:rsidRPr="003C1CAA" w:rsidRDefault="00E86CCB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Household Address:</w:t>
            </w:r>
          </w:p>
        </w:tc>
        <w:tc>
          <w:tcPr>
            <w:tcW w:w="6950" w:type="dxa"/>
            <w:tcBorders>
              <w:left w:val="nil"/>
              <w:right w:val="nil"/>
            </w:tcBorders>
          </w:tcPr>
          <w:p w14:paraId="5CA7B100" w14:textId="77777777" w:rsidR="00E86CCB" w:rsidRPr="003C1CAA" w:rsidRDefault="00E86CCB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Postal address for your whare/house:</w:t>
            </w:r>
          </w:p>
        </w:tc>
      </w:tr>
    </w:tbl>
    <w:p w14:paraId="74450DB0" w14:textId="77777777" w:rsidR="00E86CCB" w:rsidRPr="003C1CAA" w:rsidRDefault="00E86CCB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182B0A28" w14:textId="77777777" w:rsidR="006D46A6" w:rsidRPr="003C1CAA" w:rsidRDefault="006D46A6" w:rsidP="006D46A6">
      <w:pPr>
        <w:tabs>
          <w:tab w:val="left" w:pos="2268"/>
        </w:tabs>
        <w:rPr>
          <w:b/>
          <w:bCs/>
          <w:sz w:val="21"/>
          <w:szCs w:val="21"/>
        </w:rPr>
      </w:pPr>
      <w:r w:rsidRPr="003C1CAA">
        <w:rPr>
          <w:b/>
          <w:bCs/>
          <w:sz w:val="21"/>
          <w:szCs w:val="21"/>
        </w:rPr>
        <w:tab/>
      </w:r>
    </w:p>
    <w:p w14:paraId="463165B1" w14:textId="77777777" w:rsidR="006D46A6" w:rsidRPr="003C1CAA" w:rsidRDefault="006D46A6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  <w:r w:rsidRPr="003C1CAA">
        <w:rPr>
          <w:b/>
          <w:bCs/>
          <w:color w:val="002060"/>
          <w:sz w:val="28"/>
          <w:szCs w:val="28"/>
        </w:rPr>
        <w:t>Household contacts:</w:t>
      </w:r>
    </w:p>
    <w:p w14:paraId="701703E0" w14:textId="77777777" w:rsidR="00342985" w:rsidRPr="003C1CAA" w:rsidRDefault="00342985" w:rsidP="006D46A6">
      <w:pPr>
        <w:tabs>
          <w:tab w:val="left" w:pos="2268"/>
        </w:tabs>
        <w:rPr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46A6" w:rsidRPr="003C1CAA" w14:paraId="14F01D4A" w14:textId="77777777" w:rsidTr="00DF2342">
        <w:trPr>
          <w:trHeight w:val="319"/>
        </w:trPr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C9AA4" w14:textId="3FC91FA3" w:rsidR="006D46A6" w:rsidRPr="003C1CAA" w:rsidRDefault="006D46A6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NAME</w:t>
            </w:r>
            <w:r w:rsidR="00112D57" w:rsidRPr="003C1CAA">
              <w:rPr>
                <w:b/>
                <w:bCs/>
                <w:sz w:val="21"/>
                <w:szCs w:val="21"/>
              </w:rPr>
              <w:t>:</w:t>
            </w:r>
            <w:r w:rsidR="006249D5">
              <w:rPr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C55F92" w14:textId="77777777" w:rsidR="006D46A6" w:rsidRPr="003C1CAA" w:rsidRDefault="006D46A6" w:rsidP="006D46A6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CONTACT/PHONE NUMBER</w:t>
            </w:r>
          </w:p>
        </w:tc>
      </w:tr>
      <w:tr w:rsidR="006D46A6" w:rsidRPr="003C1CAA" w14:paraId="60FCF0CA" w14:textId="77777777" w:rsidTr="00DF2342">
        <w:trPr>
          <w:trHeight w:val="251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A04AAA" w14:textId="77777777" w:rsidR="006D46A6" w:rsidRPr="003C1CAA" w:rsidRDefault="006D46A6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e.g. Taua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5D5118" w14:textId="77777777" w:rsidR="006D46A6" w:rsidRPr="003C1CAA" w:rsidRDefault="006D46A6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Phone no</w:t>
            </w:r>
          </w:p>
        </w:tc>
      </w:tr>
      <w:tr w:rsidR="00DF2342" w:rsidRPr="003C1CAA" w14:paraId="37326008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E64E0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Poua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60CA01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4818B0BC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9ADA51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Mum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B60CE0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3331AEC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10172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Dad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E17ADC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72A9657C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9C90C5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Sister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6AC8E2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3A229250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A728A7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Brother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F6A02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7485C235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53DAC2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Aunty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C1A32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56732046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8677C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Uncle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26E02F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C5D3105" w14:textId="77777777" w:rsidTr="00DF2342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F5EC" w14:textId="77777777" w:rsidR="00DF2342" w:rsidRPr="003C1CAA" w:rsidRDefault="00DF2342" w:rsidP="00DF2342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  <w:r w:rsidRPr="003C1CAA">
              <w:rPr>
                <w:i/>
                <w:iCs/>
                <w:color w:val="D9D9D9" w:themeColor="background1" w:themeShade="D9"/>
                <w:sz w:val="21"/>
                <w:szCs w:val="21"/>
              </w:rPr>
              <w:t>Etc…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2611" w14:textId="77777777" w:rsidR="00DF2342" w:rsidRPr="003C1CAA" w:rsidRDefault="00DF2342" w:rsidP="006D46A6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</w:tbl>
    <w:p w14:paraId="6E2E544C" w14:textId="77777777" w:rsidR="006D46A6" w:rsidRPr="003C1CAA" w:rsidRDefault="006D46A6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0264CC64" w14:textId="77777777" w:rsidR="00112D57" w:rsidRDefault="00112D57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  <w:r w:rsidRPr="003C1CAA">
        <w:rPr>
          <w:b/>
          <w:bCs/>
          <w:color w:val="002060"/>
          <w:sz w:val="28"/>
          <w:szCs w:val="28"/>
        </w:rPr>
        <w:t>Important medicines:</w:t>
      </w:r>
    </w:p>
    <w:p w14:paraId="7001D7A4" w14:textId="77777777" w:rsidR="003C1CAA" w:rsidRPr="00171BF9" w:rsidRDefault="003C1CAA" w:rsidP="006D46A6">
      <w:pPr>
        <w:tabs>
          <w:tab w:val="left" w:pos="2268"/>
        </w:tabs>
        <w:rPr>
          <w:b/>
          <w:bCs/>
          <w:color w:val="002060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12D57" w:rsidRPr="003C1CAA" w14:paraId="1CC7FED5" w14:textId="77777777" w:rsidTr="00112D57">
        <w:trPr>
          <w:trHeight w:val="319"/>
        </w:trPr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BA9B14" w14:textId="4C9BD40B" w:rsidR="00112D57" w:rsidRPr="003C1CAA" w:rsidRDefault="00112D57" w:rsidP="004E322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NAME:</w:t>
            </w:r>
            <w:r w:rsidR="006249D5">
              <w:rPr>
                <w:b/>
                <w:bCs/>
                <w:sz w:val="21"/>
                <w:szCs w:val="21"/>
              </w:rPr>
              <w:t xml:space="preserve"> (of whānau members 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DC196B" w14:textId="11227826" w:rsidR="00112D57" w:rsidRPr="003C1CAA" w:rsidRDefault="00112D57" w:rsidP="004E322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Medicines:</w:t>
            </w:r>
            <w:r w:rsidR="006249D5">
              <w:rPr>
                <w:b/>
                <w:bCs/>
                <w:sz w:val="21"/>
                <w:szCs w:val="21"/>
              </w:rPr>
              <w:t xml:space="preserve"> (Expiry Date)</w:t>
            </w:r>
          </w:p>
        </w:tc>
      </w:tr>
      <w:tr w:rsidR="00112D57" w:rsidRPr="003C1CAA" w14:paraId="0BEF056C" w14:textId="77777777" w:rsidTr="00112D57">
        <w:trPr>
          <w:trHeight w:val="251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E681" w14:textId="77777777" w:rsidR="00112D57" w:rsidRPr="003C1CAA" w:rsidRDefault="00112D57" w:rsidP="004E3224">
            <w:pPr>
              <w:tabs>
                <w:tab w:val="left" w:pos="2268"/>
              </w:tabs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B462" w14:textId="77777777" w:rsidR="00112D57" w:rsidRPr="003C1CAA" w:rsidRDefault="00112D57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</w:tbl>
    <w:p w14:paraId="6BAFB056" w14:textId="77777777" w:rsidR="00112D57" w:rsidRPr="003C1CAA" w:rsidRDefault="00112D57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4E0CC49C" w14:textId="77777777" w:rsidR="00340153" w:rsidRDefault="00726016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  <w:r w:rsidRPr="003C1CAA">
        <w:rPr>
          <w:b/>
          <w:bCs/>
          <w:color w:val="002060"/>
          <w:sz w:val="28"/>
          <w:szCs w:val="28"/>
        </w:rPr>
        <w:t xml:space="preserve">Our emergency meeting place: </w:t>
      </w:r>
    </w:p>
    <w:p w14:paraId="5ADF67C4" w14:textId="77777777" w:rsidR="003C1CAA" w:rsidRPr="003C1CAA" w:rsidRDefault="003C1CAA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340153" w:rsidRPr="003C1CAA" w14:paraId="3C0589E9" w14:textId="77777777" w:rsidTr="00340153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79CB4E7" w14:textId="2B01A175" w:rsidR="00340153" w:rsidRPr="003C1CAA" w:rsidRDefault="00340153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 xml:space="preserve">If we can’t get home or contact </w:t>
            </w:r>
            <w:r w:rsidR="00DC265D" w:rsidRPr="003C1CAA">
              <w:rPr>
                <w:sz w:val="21"/>
                <w:szCs w:val="21"/>
              </w:rPr>
              <w:t>each other,</w:t>
            </w:r>
            <w:r w:rsidRPr="003C1CAA">
              <w:rPr>
                <w:sz w:val="21"/>
                <w:szCs w:val="21"/>
              </w:rPr>
              <w:t xml:space="preserve"> we will meet OR leave a message at: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4CE91" w14:textId="77777777" w:rsidR="00340153" w:rsidRPr="003C1CAA" w:rsidRDefault="00340153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</w:p>
        </w:tc>
      </w:tr>
      <w:tr w:rsidR="00340153" w:rsidRPr="003C1CAA" w14:paraId="1E32B524" w14:textId="77777777" w:rsidTr="00340153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B888570" w14:textId="3DC85696" w:rsidR="00340153" w:rsidRPr="003C1CAA" w:rsidRDefault="00340153" w:rsidP="00340153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The person</w:t>
            </w:r>
            <w:r w:rsidR="006249D5">
              <w:rPr>
                <w:b/>
                <w:bCs/>
                <w:sz w:val="21"/>
                <w:szCs w:val="21"/>
              </w:rPr>
              <w:t xml:space="preserve"> / people </w:t>
            </w:r>
            <w:r w:rsidRPr="003C1CAA">
              <w:rPr>
                <w:b/>
                <w:bCs/>
                <w:sz w:val="21"/>
                <w:szCs w:val="21"/>
              </w:rPr>
              <w:t>responsible</w:t>
            </w:r>
            <w:r w:rsidRPr="003C1CAA">
              <w:rPr>
                <w:sz w:val="21"/>
                <w:szCs w:val="21"/>
              </w:rPr>
              <w:t xml:space="preserve"> for collecting children from school/</w:t>
            </w:r>
            <w:r w:rsidR="00DC265D">
              <w:rPr>
                <w:sz w:val="21"/>
                <w:szCs w:val="21"/>
              </w:rPr>
              <w:t>e</w:t>
            </w:r>
            <w:r w:rsidRPr="003C1CAA">
              <w:rPr>
                <w:sz w:val="21"/>
                <w:szCs w:val="21"/>
              </w:rPr>
              <w:t>arly childhood centre is: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73F2B3" w14:textId="77777777" w:rsidR="00340153" w:rsidRPr="003C1CAA" w:rsidRDefault="00340153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</w:p>
        </w:tc>
      </w:tr>
      <w:tr w:rsidR="00340153" w:rsidRPr="003C1CAA" w14:paraId="56B699BE" w14:textId="77777777" w:rsidTr="00340153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A5BE026" w14:textId="49AE9A33" w:rsidR="00340153" w:rsidRPr="003C1CAA" w:rsidRDefault="00340153" w:rsidP="00340153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Address</w:t>
            </w:r>
            <w:r w:rsidRPr="003C1CAA">
              <w:rPr>
                <w:sz w:val="21"/>
                <w:szCs w:val="21"/>
              </w:rPr>
              <w:t xml:space="preserve"> of school/early childhood centre</w:t>
            </w:r>
            <w:r w:rsidR="006249D5">
              <w:rPr>
                <w:sz w:val="21"/>
                <w:szCs w:val="21"/>
              </w:rPr>
              <w:t>s</w:t>
            </w:r>
            <w:r w:rsidRPr="003C1CAA">
              <w:rPr>
                <w:sz w:val="21"/>
                <w:szCs w:val="21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right w:val="nil"/>
            </w:tcBorders>
          </w:tcPr>
          <w:p w14:paraId="51B2E2E0" w14:textId="77777777" w:rsidR="00340153" w:rsidRPr="003C1CAA" w:rsidRDefault="00340153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</w:p>
        </w:tc>
      </w:tr>
    </w:tbl>
    <w:p w14:paraId="3634FD38" w14:textId="77777777" w:rsidR="00CE20C0" w:rsidRPr="003C1CAA" w:rsidRDefault="00CE20C0" w:rsidP="00340153">
      <w:pPr>
        <w:tabs>
          <w:tab w:val="left" w:pos="2268"/>
        </w:tabs>
        <w:rPr>
          <w:sz w:val="21"/>
          <w:szCs w:val="21"/>
        </w:rPr>
      </w:pPr>
    </w:p>
    <w:p w14:paraId="29E3161A" w14:textId="77777777" w:rsidR="00DF2342" w:rsidRPr="003C1CAA" w:rsidRDefault="00DF2342" w:rsidP="006D46A6">
      <w:pPr>
        <w:tabs>
          <w:tab w:val="left" w:pos="2268"/>
        </w:tabs>
        <w:rPr>
          <w:sz w:val="21"/>
          <w:szCs w:val="21"/>
        </w:rPr>
      </w:pPr>
      <w:r w:rsidRPr="003C1CAA">
        <w:rPr>
          <w:b/>
          <w:bCs/>
          <w:color w:val="002060"/>
          <w:sz w:val="28"/>
          <w:szCs w:val="28"/>
        </w:rPr>
        <w:t xml:space="preserve">Friends and Neighbours </w:t>
      </w:r>
      <w:r w:rsidR="003C1CAA">
        <w:rPr>
          <w:b/>
          <w:bCs/>
          <w:color w:val="002060"/>
          <w:sz w:val="28"/>
          <w:szCs w:val="28"/>
        </w:rPr>
        <w:br/>
      </w:r>
      <w:r w:rsidR="003C1CAA">
        <w:rPr>
          <w:sz w:val="21"/>
          <w:szCs w:val="21"/>
        </w:rPr>
        <w:t xml:space="preserve">who </w:t>
      </w:r>
      <w:r w:rsidRPr="003C1CAA">
        <w:rPr>
          <w:sz w:val="21"/>
          <w:szCs w:val="21"/>
        </w:rPr>
        <w:t>may need our help/or can help us:</w:t>
      </w:r>
    </w:p>
    <w:p w14:paraId="07D3A53C" w14:textId="77777777" w:rsidR="00CB097F" w:rsidRPr="003C1CAA" w:rsidRDefault="00CB097F" w:rsidP="006D46A6">
      <w:pPr>
        <w:tabs>
          <w:tab w:val="left" w:pos="2268"/>
        </w:tabs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B097F" w:rsidRPr="003C1CAA" w14:paraId="35AB64F0" w14:textId="77777777" w:rsidTr="00CB097F"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6B4B4" w14:textId="5CF18B49" w:rsidR="00CB097F" w:rsidRPr="003C1CAA" w:rsidRDefault="00CB097F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NAME</w:t>
            </w:r>
            <w:r w:rsidR="006249D5">
              <w:rPr>
                <w:b/>
                <w:bCs/>
                <w:sz w:val="21"/>
                <w:szCs w:val="21"/>
              </w:rPr>
              <w:t xml:space="preserve"> and Address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F494A" w14:textId="77777777" w:rsidR="00CB097F" w:rsidRPr="003C1CAA" w:rsidRDefault="00CB097F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CONTACT/PHONE NUMBER</w:t>
            </w:r>
          </w:p>
        </w:tc>
      </w:tr>
      <w:tr w:rsidR="00CB097F" w:rsidRPr="003C1CAA" w14:paraId="2733E2CC" w14:textId="77777777" w:rsidTr="00CB097F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28DA" w14:textId="77777777" w:rsidR="00CB097F" w:rsidRPr="003C1CAA" w:rsidRDefault="00CB097F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E8A0" w14:textId="77777777" w:rsidR="00CB097F" w:rsidRPr="003C1CAA" w:rsidRDefault="00CB097F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0C906715" w14:textId="77777777" w:rsidR="00DF2342" w:rsidRPr="003C1CAA" w:rsidRDefault="00DF2342" w:rsidP="006D46A6">
      <w:pPr>
        <w:tabs>
          <w:tab w:val="left" w:pos="2268"/>
        </w:tabs>
        <w:rPr>
          <w:sz w:val="21"/>
          <w:szCs w:val="21"/>
        </w:rPr>
      </w:pPr>
    </w:p>
    <w:p w14:paraId="1ACF423C" w14:textId="77777777" w:rsidR="00F12E2E" w:rsidRPr="00171BF9" w:rsidRDefault="00171BF9" w:rsidP="00CB097F">
      <w:pPr>
        <w:tabs>
          <w:tab w:val="left" w:pos="2268"/>
          <w:tab w:val="left" w:pos="6379"/>
        </w:tabs>
        <w:rPr>
          <w:b/>
          <w:bCs/>
          <w:color w:val="002060"/>
          <w:sz w:val="28"/>
          <w:szCs w:val="28"/>
        </w:rPr>
      </w:pPr>
      <w:r w:rsidRPr="00171BF9">
        <w:rPr>
          <w:b/>
          <w:bCs/>
          <w:color w:val="002060"/>
          <w:sz w:val="28"/>
          <w:szCs w:val="28"/>
        </w:rPr>
        <w:lastRenderedPageBreak/>
        <w:t>Emergency Kits</w:t>
      </w:r>
    </w:p>
    <w:p w14:paraId="1C2CB4B7" w14:textId="77777777" w:rsidR="00171BF9" w:rsidRPr="003C1CAA" w:rsidRDefault="00171BF9" w:rsidP="00CB097F">
      <w:pPr>
        <w:tabs>
          <w:tab w:val="left" w:pos="2268"/>
          <w:tab w:val="left" w:pos="6379"/>
        </w:tabs>
        <w:rPr>
          <w:b/>
          <w:bCs/>
          <w:sz w:val="21"/>
          <w:szCs w:val="21"/>
        </w:rPr>
      </w:pPr>
    </w:p>
    <w:p w14:paraId="7A1D9DCE" w14:textId="421B3070" w:rsidR="00783807" w:rsidRPr="003C1CAA" w:rsidRDefault="00DF2342" w:rsidP="00CB097F">
      <w:pPr>
        <w:tabs>
          <w:tab w:val="left" w:pos="2268"/>
          <w:tab w:val="left" w:pos="6379"/>
        </w:tabs>
        <w:rPr>
          <w:sz w:val="21"/>
          <w:szCs w:val="21"/>
        </w:rPr>
      </w:pPr>
      <w:r w:rsidRPr="003C1CAA">
        <w:rPr>
          <w:b/>
          <w:bCs/>
          <w:sz w:val="21"/>
          <w:szCs w:val="21"/>
        </w:rPr>
        <w:t xml:space="preserve">Location of </w:t>
      </w:r>
      <w:r w:rsidR="00B01281">
        <w:rPr>
          <w:b/>
          <w:bCs/>
          <w:sz w:val="21"/>
          <w:szCs w:val="21"/>
        </w:rPr>
        <w:t>e</w:t>
      </w:r>
      <w:r w:rsidR="006D46A6" w:rsidRPr="003C1CAA">
        <w:rPr>
          <w:b/>
          <w:bCs/>
          <w:sz w:val="21"/>
          <w:szCs w:val="21"/>
        </w:rPr>
        <w:t>mergency survival items</w:t>
      </w:r>
      <w:r w:rsidR="006D46A6" w:rsidRPr="003C1CAA">
        <w:rPr>
          <w:sz w:val="21"/>
          <w:szCs w:val="21"/>
        </w:rPr>
        <w:t xml:space="preserve"> </w:t>
      </w:r>
      <w:r w:rsidR="00B01281">
        <w:rPr>
          <w:sz w:val="21"/>
          <w:szCs w:val="21"/>
        </w:rPr>
        <w:t>or</w:t>
      </w:r>
      <w:r w:rsidR="00B01281" w:rsidRPr="003C1CAA">
        <w:rPr>
          <w:sz w:val="21"/>
          <w:szCs w:val="21"/>
        </w:rPr>
        <w:t xml:space="preserve"> </w:t>
      </w:r>
      <w:r w:rsidR="006D46A6" w:rsidRPr="003C1CAA">
        <w:rPr>
          <w:sz w:val="21"/>
          <w:szCs w:val="21"/>
        </w:rPr>
        <w:t xml:space="preserve">emergency </w:t>
      </w:r>
      <w:r w:rsidR="00B01281">
        <w:rPr>
          <w:sz w:val="21"/>
          <w:szCs w:val="21"/>
        </w:rPr>
        <w:t xml:space="preserve">go </w:t>
      </w:r>
      <w:r w:rsidR="006D46A6" w:rsidRPr="003C1CAA">
        <w:rPr>
          <w:sz w:val="21"/>
          <w:szCs w:val="21"/>
        </w:rPr>
        <w:t>bags</w:t>
      </w:r>
      <w:r w:rsidRPr="003C1CAA">
        <w:rPr>
          <w:sz w:val="21"/>
          <w:szCs w:val="21"/>
        </w:rPr>
        <w:t>: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83807" w:rsidRPr="003C1CAA" w14:paraId="78A22D35" w14:textId="77777777" w:rsidTr="00112D57">
        <w:tc>
          <w:tcPr>
            <w:tcW w:w="4508" w:type="dxa"/>
          </w:tcPr>
          <w:p w14:paraId="5D3BD30F" w14:textId="77777777" w:rsidR="00783807" w:rsidRPr="003C1CAA" w:rsidRDefault="0078380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4508" w:type="dxa"/>
          </w:tcPr>
          <w:p w14:paraId="5B1CBD97" w14:textId="77777777" w:rsidR="00783807" w:rsidRPr="003C1CAA" w:rsidRDefault="0078380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  <w:tr w:rsidR="001F0B27" w:rsidRPr="003C1CAA" w14:paraId="43CFA7B3" w14:textId="77777777" w:rsidTr="00112D57">
        <w:tc>
          <w:tcPr>
            <w:tcW w:w="4508" w:type="dxa"/>
          </w:tcPr>
          <w:p w14:paraId="00AD44EA" w14:textId="77777777" w:rsidR="001F0B27" w:rsidRPr="003C1CAA" w:rsidRDefault="001F0B2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4508" w:type="dxa"/>
          </w:tcPr>
          <w:p w14:paraId="123985D3" w14:textId="77777777" w:rsidR="001F0B27" w:rsidRPr="003C1CAA" w:rsidRDefault="001F0B2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  <w:tr w:rsidR="00067B3B" w:rsidRPr="003C1CAA" w14:paraId="49493DC4" w14:textId="77777777" w:rsidTr="00112D57">
        <w:tc>
          <w:tcPr>
            <w:tcW w:w="4508" w:type="dxa"/>
          </w:tcPr>
          <w:p w14:paraId="10615E47" w14:textId="77777777" w:rsidR="00067B3B" w:rsidRPr="003C1CAA" w:rsidRDefault="00067B3B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4508" w:type="dxa"/>
          </w:tcPr>
          <w:p w14:paraId="026A764E" w14:textId="77777777" w:rsidR="00067B3B" w:rsidRPr="003C1CAA" w:rsidRDefault="00067B3B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19D36139" w14:textId="77777777" w:rsidR="00067B3B" w:rsidRPr="003C1CAA" w:rsidRDefault="00067B3B" w:rsidP="00CB097F">
      <w:pPr>
        <w:tabs>
          <w:tab w:val="left" w:pos="2268"/>
          <w:tab w:val="left" w:pos="6379"/>
        </w:tabs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67B3B" w:rsidRPr="003C1CAA" w14:paraId="69214804" w14:textId="77777777" w:rsidTr="00067B3B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D458A18" w14:textId="77777777" w:rsidR="00067B3B" w:rsidRPr="003C1CAA" w:rsidRDefault="00067B3B" w:rsidP="00067B3B">
            <w:pPr>
              <w:tabs>
                <w:tab w:val="left" w:pos="2268"/>
                <w:tab w:val="left" w:pos="6379"/>
              </w:tabs>
              <w:rPr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Person responsible</w:t>
            </w:r>
            <w:r w:rsidRPr="003C1CAA">
              <w:rPr>
                <w:sz w:val="21"/>
                <w:szCs w:val="21"/>
              </w:rPr>
              <w:t xml:space="preserve"> for checking water and food items: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F9202" w14:textId="77777777" w:rsidR="00067B3B" w:rsidRPr="003C1CAA" w:rsidRDefault="00067B3B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</w:p>
        </w:tc>
      </w:tr>
      <w:tr w:rsidR="00067B3B" w:rsidRPr="003C1CAA" w14:paraId="2D9585E6" w14:textId="77777777" w:rsidTr="00067B3B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CD4B3DF" w14:textId="77777777" w:rsidR="00067B3B" w:rsidRPr="003C1CAA" w:rsidRDefault="00067B3B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 xml:space="preserve">Date </w:t>
            </w:r>
            <w:r w:rsidRPr="003C1CAA">
              <w:rPr>
                <w:sz w:val="21"/>
                <w:szCs w:val="21"/>
              </w:rPr>
              <w:t>they will be checked and replenished: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right w:val="nil"/>
            </w:tcBorders>
          </w:tcPr>
          <w:p w14:paraId="47053380" w14:textId="77777777" w:rsidR="00067B3B" w:rsidRPr="003C1CAA" w:rsidRDefault="00067B3B" w:rsidP="002704E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</w:p>
        </w:tc>
      </w:tr>
    </w:tbl>
    <w:p w14:paraId="5C3E9E92" w14:textId="77777777" w:rsidR="006D46A6" w:rsidRPr="003C1CAA" w:rsidRDefault="006D46A6" w:rsidP="00112D57">
      <w:pPr>
        <w:tabs>
          <w:tab w:val="left" w:pos="2268"/>
          <w:tab w:val="left" w:pos="6379"/>
        </w:tabs>
        <w:rPr>
          <w:sz w:val="21"/>
          <w:szCs w:val="21"/>
        </w:rPr>
      </w:pPr>
    </w:p>
    <w:p w14:paraId="695634F5" w14:textId="77777777" w:rsidR="000A7877" w:rsidRPr="00171BF9" w:rsidRDefault="006D46A6" w:rsidP="00171BF9">
      <w:pPr>
        <w:tabs>
          <w:tab w:val="left" w:pos="2268"/>
          <w:tab w:val="left" w:pos="6379"/>
        </w:tabs>
        <w:rPr>
          <w:b/>
          <w:bCs/>
          <w:color w:val="002060"/>
          <w:sz w:val="28"/>
          <w:szCs w:val="28"/>
        </w:rPr>
      </w:pPr>
      <w:r w:rsidRPr="00171BF9">
        <w:rPr>
          <w:b/>
          <w:bCs/>
          <w:color w:val="002060"/>
          <w:sz w:val="28"/>
          <w:szCs w:val="28"/>
        </w:rPr>
        <w:t xml:space="preserve">Important numbers: </w:t>
      </w:r>
    </w:p>
    <w:p w14:paraId="2B3A86C1" w14:textId="77777777" w:rsidR="00171BF9" w:rsidRPr="003C1CAA" w:rsidRDefault="00171BF9" w:rsidP="006D46A6">
      <w:pPr>
        <w:tabs>
          <w:tab w:val="left" w:pos="2268"/>
        </w:tabs>
        <w:rPr>
          <w:sz w:val="21"/>
          <w:szCs w:val="21"/>
        </w:rPr>
      </w:pPr>
    </w:p>
    <w:p w14:paraId="7F50553A" w14:textId="77777777" w:rsidR="006D46A6" w:rsidRPr="003C1CAA" w:rsidRDefault="006D46A6" w:rsidP="006D46A6">
      <w:pPr>
        <w:tabs>
          <w:tab w:val="left" w:pos="2268"/>
        </w:tabs>
        <w:rPr>
          <w:sz w:val="21"/>
          <w:szCs w:val="21"/>
        </w:rPr>
      </w:pPr>
      <w:r w:rsidRPr="003C1CAA">
        <w:rPr>
          <w:b/>
          <w:bCs/>
          <w:sz w:val="21"/>
          <w:szCs w:val="21"/>
        </w:rPr>
        <w:t>In an emergency</w:t>
      </w:r>
      <w:r w:rsidRPr="003C1CAA">
        <w:rPr>
          <w:sz w:val="21"/>
          <w:szCs w:val="21"/>
        </w:rPr>
        <w:t xml:space="preserve">, for Police, </w:t>
      </w:r>
      <w:r w:rsidR="00880566">
        <w:rPr>
          <w:sz w:val="21"/>
          <w:szCs w:val="21"/>
        </w:rPr>
        <w:t>F</w:t>
      </w:r>
      <w:r w:rsidRPr="003C1CAA">
        <w:rPr>
          <w:sz w:val="21"/>
          <w:szCs w:val="21"/>
        </w:rPr>
        <w:t xml:space="preserve">ire or </w:t>
      </w:r>
      <w:r w:rsidR="00880566">
        <w:rPr>
          <w:sz w:val="21"/>
          <w:szCs w:val="21"/>
        </w:rPr>
        <w:t>A</w:t>
      </w:r>
      <w:r w:rsidRPr="003C1CAA">
        <w:rPr>
          <w:sz w:val="21"/>
          <w:szCs w:val="21"/>
        </w:rPr>
        <w:t>mbulance dial 111</w:t>
      </w:r>
    </w:p>
    <w:p w14:paraId="47E29E56" w14:textId="77777777" w:rsidR="000A7877" w:rsidRPr="003C1CAA" w:rsidRDefault="000A7877" w:rsidP="006D46A6">
      <w:pPr>
        <w:tabs>
          <w:tab w:val="left" w:pos="2268"/>
        </w:tabs>
        <w:rPr>
          <w:sz w:val="21"/>
          <w:szCs w:val="21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DF2342" w:rsidRPr="003C1CAA" w14:paraId="2A91379D" w14:textId="77777777" w:rsidTr="00CB097F">
        <w:trPr>
          <w:trHeight w:val="319"/>
        </w:trPr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12447" w14:textId="77777777" w:rsidR="00DF2342" w:rsidRPr="003C1CAA" w:rsidRDefault="00DF2342" w:rsidP="004E322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9AC3B" w14:textId="77777777" w:rsidR="00DF2342" w:rsidRPr="003C1CAA" w:rsidRDefault="00DF2342" w:rsidP="004E3224">
            <w:pPr>
              <w:tabs>
                <w:tab w:val="left" w:pos="2268"/>
              </w:tabs>
              <w:rPr>
                <w:b/>
                <w:bCs/>
                <w:sz w:val="21"/>
                <w:szCs w:val="21"/>
              </w:rPr>
            </w:pPr>
            <w:r w:rsidRPr="003C1CAA">
              <w:rPr>
                <w:b/>
                <w:bCs/>
                <w:sz w:val="21"/>
                <w:szCs w:val="21"/>
              </w:rPr>
              <w:t>CONTACT/PHONE NUMBER</w:t>
            </w:r>
          </w:p>
        </w:tc>
      </w:tr>
      <w:tr w:rsidR="00CB097F" w:rsidRPr="003C1CAA" w14:paraId="763709F2" w14:textId="77777777" w:rsidTr="00CB097F">
        <w:trPr>
          <w:trHeight w:val="251"/>
        </w:trPr>
        <w:tc>
          <w:tcPr>
            <w:tcW w:w="45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00F5642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Christchurch City Council: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76CDBC0" w14:textId="77777777" w:rsidR="00DF2342" w:rsidRPr="003C1CAA" w:rsidRDefault="00DF2342" w:rsidP="004E3224">
            <w:pPr>
              <w:tabs>
                <w:tab w:val="left" w:pos="2268"/>
              </w:tabs>
              <w:rPr>
                <w:color w:val="000000" w:themeColor="text1"/>
                <w:sz w:val="21"/>
                <w:szCs w:val="21"/>
              </w:rPr>
            </w:pPr>
            <w:r w:rsidRPr="003C1CAA">
              <w:rPr>
                <w:color w:val="000000" w:themeColor="text1"/>
                <w:sz w:val="21"/>
                <w:szCs w:val="21"/>
              </w:rPr>
              <w:t>(03) 941 8999 or 0800 800 19</w:t>
            </w:r>
          </w:p>
        </w:tc>
      </w:tr>
      <w:tr w:rsidR="00DF2342" w:rsidRPr="003C1CAA" w14:paraId="6F59C944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388587C5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Local Police station: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75B657F8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184F0B5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628B1F6D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Medical centre: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0E417DD4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E4DB7B1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6412F631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Insurance company: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467B969C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6989BBED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568CACAF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Electricity supplier: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6DC995EE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1BC5A53C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63FB65A9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Water supplier: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3E77FA2F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874AE52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08609F34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Electrician: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7DC84E67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0F30E0CC" w14:textId="77777777" w:rsidTr="00CB097F"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7F503EA6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Plumber: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448075B8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3FC9B525" w14:textId="77777777" w:rsidTr="00CB097F">
        <w:trPr>
          <w:trHeight w:val="53"/>
        </w:trPr>
        <w:tc>
          <w:tcPr>
            <w:tcW w:w="4508" w:type="dxa"/>
            <w:tcBorders>
              <w:top w:val="nil"/>
              <w:bottom w:val="nil"/>
              <w:right w:val="single" w:sz="4" w:space="0" w:color="auto"/>
            </w:tcBorders>
          </w:tcPr>
          <w:p w14:paraId="612CBA7D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Builder: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  <w:bottom w:val="nil"/>
            </w:tcBorders>
          </w:tcPr>
          <w:p w14:paraId="0BFB3916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  <w:tr w:rsidR="00DF2342" w:rsidRPr="003C1CAA" w14:paraId="26B253C5" w14:textId="77777777" w:rsidTr="00CB097F">
        <w:tc>
          <w:tcPr>
            <w:tcW w:w="4508" w:type="dxa"/>
            <w:tcBorders>
              <w:top w:val="nil"/>
              <w:right w:val="single" w:sz="4" w:space="0" w:color="auto"/>
            </w:tcBorders>
          </w:tcPr>
          <w:p w14:paraId="3837101A" w14:textId="77777777" w:rsidR="00DF2342" w:rsidRPr="003C1CAA" w:rsidRDefault="00DF2342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color w:val="000000" w:themeColor="text1"/>
                <w:sz w:val="21"/>
                <w:szCs w:val="21"/>
              </w:rPr>
              <w:t>Vet:</w:t>
            </w:r>
          </w:p>
        </w:tc>
        <w:tc>
          <w:tcPr>
            <w:tcW w:w="4508" w:type="dxa"/>
            <w:tcBorders>
              <w:top w:val="nil"/>
              <w:left w:val="single" w:sz="4" w:space="0" w:color="auto"/>
            </w:tcBorders>
          </w:tcPr>
          <w:p w14:paraId="3371901C" w14:textId="77777777" w:rsidR="00DF2342" w:rsidRPr="003C1CAA" w:rsidRDefault="00DF2342" w:rsidP="004E3224">
            <w:pPr>
              <w:tabs>
                <w:tab w:val="left" w:pos="2268"/>
              </w:tabs>
              <w:rPr>
                <w:i/>
                <w:iCs/>
                <w:color w:val="D9D9D9" w:themeColor="background1" w:themeShade="D9"/>
                <w:sz w:val="21"/>
                <w:szCs w:val="21"/>
              </w:rPr>
            </w:pPr>
          </w:p>
        </w:tc>
      </w:tr>
    </w:tbl>
    <w:p w14:paraId="22447EFD" w14:textId="77777777" w:rsidR="00067B3B" w:rsidRPr="003C1CAA" w:rsidRDefault="00067B3B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38C88242" w14:textId="77777777" w:rsidR="00171BF9" w:rsidRPr="00171BF9" w:rsidRDefault="00171BF9" w:rsidP="00171BF9">
      <w:pPr>
        <w:tabs>
          <w:tab w:val="left" w:pos="2268"/>
          <w:tab w:val="left" w:pos="6379"/>
        </w:tabs>
        <w:rPr>
          <w:b/>
          <w:bCs/>
          <w:color w:val="002060"/>
          <w:sz w:val="28"/>
          <w:szCs w:val="28"/>
        </w:rPr>
      </w:pPr>
      <w:r w:rsidRPr="00171BF9">
        <w:rPr>
          <w:b/>
          <w:bCs/>
          <w:color w:val="002060"/>
          <w:sz w:val="28"/>
          <w:szCs w:val="28"/>
        </w:rPr>
        <w:t>Whare/House</w:t>
      </w:r>
    </w:p>
    <w:p w14:paraId="7F39E95A" w14:textId="77777777" w:rsidR="00171BF9" w:rsidRDefault="00171BF9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6BBA178E" w14:textId="693C704C" w:rsidR="002D52CE" w:rsidRPr="003C1CAA" w:rsidRDefault="002D52CE" w:rsidP="006D46A6">
      <w:pPr>
        <w:tabs>
          <w:tab w:val="left" w:pos="2268"/>
        </w:tabs>
        <w:rPr>
          <w:sz w:val="21"/>
          <w:szCs w:val="21"/>
        </w:rPr>
      </w:pPr>
      <w:r w:rsidRPr="003C1CAA">
        <w:rPr>
          <w:b/>
          <w:bCs/>
          <w:sz w:val="21"/>
          <w:szCs w:val="21"/>
        </w:rPr>
        <w:t xml:space="preserve">Water and gas: </w:t>
      </w:r>
      <w:r w:rsidRPr="003C1CAA">
        <w:rPr>
          <w:sz w:val="21"/>
          <w:szCs w:val="21"/>
        </w:rPr>
        <w:t xml:space="preserve">How are these </w:t>
      </w:r>
      <w:r w:rsidR="00A5224E" w:rsidRPr="003C1CAA">
        <w:rPr>
          <w:sz w:val="21"/>
          <w:szCs w:val="21"/>
        </w:rPr>
        <w:t xml:space="preserve">turned off at our </w:t>
      </w:r>
      <w:r w:rsidR="00013CC5" w:rsidRPr="003C1CAA">
        <w:rPr>
          <w:sz w:val="21"/>
          <w:szCs w:val="21"/>
        </w:rPr>
        <w:t>whare/house?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13CC5" w:rsidRPr="003C1CAA" w14:paraId="2CA7C37F" w14:textId="77777777" w:rsidTr="00013CC5">
        <w:tc>
          <w:tcPr>
            <w:tcW w:w="9016" w:type="dxa"/>
          </w:tcPr>
          <w:p w14:paraId="5D269826" w14:textId="77777777" w:rsidR="00013CC5" w:rsidRPr="003C1CAA" w:rsidRDefault="00013CC5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3B03A2DF" w14:textId="77777777" w:rsidR="00013CC5" w:rsidRPr="003C1CAA" w:rsidRDefault="00013CC5" w:rsidP="006D46A6">
      <w:pPr>
        <w:tabs>
          <w:tab w:val="left" w:pos="2268"/>
        </w:tabs>
        <w:rPr>
          <w:sz w:val="21"/>
          <w:szCs w:val="21"/>
        </w:rPr>
      </w:pPr>
    </w:p>
    <w:p w14:paraId="158C26A5" w14:textId="1989514F" w:rsidR="006D39AC" w:rsidRPr="003C1CAA" w:rsidRDefault="00B01281" w:rsidP="006D46A6">
      <w:pPr>
        <w:tabs>
          <w:tab w:val="left" w:pos="2268"/>
        </w:tabs>
        <w:rPr>
          <w:sz w:val="21"/>
          <w:szCs w:val="21"/>
        </w:rPr>
      </w:pPr>
      <w:r>
        <w:rPr>
          <w:b/>
          <w:bCs/>
          <w:sz w:val="21"/>
          <w:szCs w:val="21"/>
        </w:rPr>
        <w:t>Where do we evacuate in case of tsunami or flood?</w:t>
      </w:r>
      <w:r w:rsidR="005370C4" w:rsidRPr="003C1CAA">
        <w:rPr>
          <w:b/>
          <w:bCs/>
          <w:sz w:val="21"/>
          <w:szCs w:val="21"/>
        </w:rPr>
        <w:t xml:space="preserve"> </w:t>
      </w:r>
      <w:r w:rsidR="005370C4" w:rsidRPr="003C1CAA">
        <w:rPr>
          <w:sz w:val="21"/>
          <w:szCs w:val="21"/>
        </w:rPr>
        <w:t>List any other notes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70C4" w:rsidRPr="003C1CAA" w14:paraId="46E0BCAB" w14:textId="77777777" w:rsidTr="005370C4">
        <w:tc>
          <w:tcPr>
            <w:tcW w:w="9016" w:type="dxa"/>
          </w:tcPr>
          <w:p w14:paraId="3CB3556B" w14:textId="77777777" w:rsidR="005370C4" w:rsidRPr="003C1CAA" w:rsidRDefault="005370C4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36B2BAF2" w14:textId="77777777" w:rsidR="002D52CE" w:rsidRPr="003C1CAA" w:rsidRDefault="002D52CE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01BAB30E" w14:textId="77777777" w:rsidR="00171BF9" w:rsidRDefault="00171BF9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br w:type="page"/>
      </w:r>
    </w:p>
    <w:p w14:paraId="7273CB18" w14:textId="77777777" w:rsidR="00005FC7" w:rsidRPr="00171BF9" w:rsidRDefault="00B1036A" w:rsidP="00171BF9">
      <w:pPr>
        <w:tabs>
          <w:tab w:val="left" w:pos="2268"/>
          <w:tab w:val="left" w:pos="6379"/>
        </w:tabs>
        <w:rPr>
          <w:b/>
          <w:bCs/>
          <w:color w:val="002060"/>
          <w:sz w:val="28"/>
          <w:szCs w:val="28"/>
        </w:rPr>
      </w:pPr>
      <w:r w:rsidRPr="00171BF9">
        <w:rPr>
          <w:b/>
          <w:bCs/>
          <w:color w:val="002060"/>
          <w:sz w:val="28"/>
          <w:szCs w:val="28"/>
        </w:rPr>
        <w:lastRenderedPageBreak/>
        <w:t>Pet</w:t>
      </w:r>
      <w:r w:rsidR="00005FC7" w:rsidRPr="00171BF9">
        <w:rPr>
          <w:b/>
          <w:bCs/>
          <w:color w:val="002060"/>
          <w:sz w:val="28"/>
          <w:szCs w:val="28"/>
        </w:rPr>
        <w:t>(s)</w:t>
      </w:r>
      <w:r w:rsidRPr="00171BF9">
        <w:rPr>
          <w:b/>
          <w:bCs/>
          <w:color w:val="002060"/>
          <w:sz w:val="28"/>
          <w:szCs w:val="28"/>
        </w:rPr>
        <w:t xml:space="preserve"> details</w:t>
      </w:r>
      <w:r w:rsidR="00005FC7" w:rsidRPr="00171BF9">
        <w:rPr>
          <w:b/>
          <w:bCs/>
          <w:color w:val="002060"/>
          <w:sz w:val="28"/>
          <w:szCs w:val="28"/>
        </w:rPr>
        <w:t xml:space="preserve">: </w:t>
      </w:r>
    </w:p>
    <w:p w14:paraId="5F433B99" w14:textId="77777777" w:rsidR="00171BF9" w:rsidRPr="003C1CAA" w:rsidRDefault="00171BF9" w:rsidP="006D46A6">
      <w:pPr>
        <w:tabs>
          <w:tab w:val="left" w:pos="2268"/>
        </w:tabs>
        <w:rPr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005FC7" w:rsidRPr="003C1CAA" w14:paraId="3D353724" w14:textId="77777777" w:rsidTr="00005FC7"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2524C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Name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BEECC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Type of animal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4E300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  <w:r w:rsidRPr="003C1CAA">
              <w:rPr>
                <w:sz w:val="21"/>
                <w:szCs w:val="21"/>
              </w:rPr>
              <w:t>Medications/specific needs</w:t>
            </w:r>
          </w:p>
        </w:tc>
      </w:tr>
      <w:tr w:rsidR="00005FC7" w:rsidRPr="003C1CAA" w14:paraId="59413FA9" w14:textId="77777777" w:rsidTr="00005FC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912623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70E030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55523F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  <w:tr w:rsidR="00005FC7" w:rsidRPr="003C1CAA" w14:paraId="680F1EFB" w14:textId="77777777" w:rsidTr="00005FC7"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0B24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2843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776C" w14:textId="77777777" w:rsidR="00005FC7" w:rsidRPr="003C1CAA" w:rsidRDefault="00005FC7" w:rsidP="004E3224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27247E98" w14:textId="77777777" w:rsidR="00CB097F" w:rsidRPr="003C1CAA" w:rsidRDefault="00CB097F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3E1946EA" w14:textId="77777777" w:rsidR="00BC5924" w:rsidRPr="003C1CAA" w:rsidRDefault="00BC5924" w:rsidP="006D46A6">
      <w:pPr>
        <w:tabs>
          <w:tab w:val="left" w:pos="2268"/>
        </w:tabs>
        <w:rPr>
          <w:b/>
          <w:bCs/>
          <w:sz w:val="21"/>
          <w:szCs w:val="21"/>
        </w:rPr>
      </w:pPr>
    </w:p>
    <w:p w14:paraId="6AC25399" w14:textId="77777777" w:rsidR="00DF2342" w:rsidRPr="003C1CAA" w:rsidRDefault="00DF2342" w:rsidP="006D46A6">
      <w:pPr>
        <w:tabs>
          <w:tab w:val="left" w:pos="2268"/>
        </w:tabs>
        <w:rPr>
          <w:sz w:val="21"/>
          <w:szCs w:val="21"/>
        </w:rPr>
      </w:pPr>
      <w:r w:rsidRPr="00171BF9">
        <w:rPr>
          <w:b/>
          <w:bCs/>
          <w:color w:val="002060"/>
          <w:sz w:val="28"/>
          <w:szCs w:val="28"/>
        </w:rPr>
        <w:t>The radio station</w:t>
      </w:r>
      <w:r w:rsidR="00CB097F" w:rsidRPr="00171BF9">
        <w:rPr>
          <w:b/>
          <w:bCs/>
          <w:color w:val="002060"/>
          <w:sz w:val="28"/>
          <w:szCs w:val="28"/>
        </w:rPr>
        <w:t>/s</w:t>
      </w:r>
      <w:r w:rsidR="00CB097F" w:rsidRPr="003C1CAA">
        <w:rPr>
          <w:b/>
          <w:bCs/>
          <w:sz w:val="21"/>
          <w:szCs w:val="21"/>
        </w:rPr>
        <w:t xml:space="preserve"> </w:t>
      </w:r>
      <w:r w:rsidR="00171BF9">
        <w:rPr>
          <w:b/>
          <w:bCs/>
          <w:sz w:val="21"/>
          <w:szCs w:val="21"/>
        </w:rPr>
        <w:br/>
      </w:r>
      <w:r w:rsidR="00CB097F" w:rsidRPr="003C1CAA">
        <w:rPr>
          <w:sz w:val="21"/>
          <w:szCs w:val="21"/>
        </w:rPr>
        <w:t>we will tune in to for local civil defence information during an emergency:</w:t>
      </w:r>
    </w:p>
    <w:p w14:paraId="3C0E178F" w14:textId="77777777" w:rsidR="00CB097F" w:rsidRPr="003C1CAA" w:rsidRDefault="00CB097F" w:rsidP="006D46A6">
      <w:pPr>
        <w:tabs>
          <w:tab w:val="left" w:pos="2268"/>
        </w:tabs>
        <w:rPr>
          <w:i/>
          <w:iCs/>
          <w:color w:val="BFBFBF" w:themeColor="background1" w:themeShade="BF"/>
          <w:sz w:val="21"/>
          <w:szCs w:val="21"/>
        </w:rPr>
      </w:pPr>
      <w:r w:rsidRPr="003C1CAA">
        <w:rPr>
          <w:i/>
          <w:iCs/>
          <w:color w:val="BFBFBF" w:themeColor="background1" w:themeShade="BF"/>
          <w:sz w:val="21"/>
          <w:szCs w:val="21"/>
        </w:rPr>
        <w:t>(Including AM/FM frequency)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B097F" w:rsidRPr="003C1CAA" w14:paraId="415F91A5" w14:textId="77777777" w:rsidTr="00CB097F">
        <w:tc>
          <w:tcPr>
            <w:tcW w:w="9016" w:type="dxa"/>
          </w:tcPr>
          <w:p w14:paraId="03AA8FE9" w14:textId="77777777" w:rsidR="00CB097F" w:rsidRPr="003C1CAA" w:rsidRDefault="00CB097F" w:rsidP="006D46A6">
            <w:pPr>
              <w:tabs>
                <w:tab w:val="left" w:pos="2268"/>
              </w:tabs>
              <w:rPr>
                <w:sz w:val="21"/>
                <w:szCs w:val="21"/>
              </w:rPr>
            </w:pPr>
          </w:p>
        </w:tc>
      </w:tr>
    </w:tbl>
    <w:p w14:paraId="0A634308" w14:textId="77777777" w:rsidR="00DF2342" w:rsidRPr="003C1CAA" w:rsidRDefault="00DF2342" w:rsidP="006D46A6">
      <w:pPr>
        <w:tabs>
          <w:tab w:val="left" w:pos="2268"/>
        </w:tabs>
        <w:rPr>
          <w:sz w:val="21"/>
          <w:szCs w:val="21"/>
        </w:rPr>
      </w:pPr>
    </w:p>
    <w:p w14:paraId="1D0F4673" w14:textId="77777777" w:rsidR="00171BF9" w:rsidRDefault="00171BF9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</w:p>
    <w:p w14:paraId="6E0E7A9F" w14:textId="77777777" w:rsidR="00171BF9" w:rsidRPr="00171BF9" w:rsidRDefault="007231F9" w:rsidP="006D46A6">
      <w:pPr>
        <w:tabs>
          <w:tab w:val="left" w:pos="2268"/>
        </w:tabs>
        <w:rPr>
          <w:b/>
          <w:bCs/>
          <w:color w:val="002060"/>
          <w:sz w:val="28"/>
          <w:szCs w:val="28"/>
        </w:rPr>
      </w:pPr>
      <w:r w:rsidRPr="00171BF9">
        <w:rPr>
          <w:b/>
          <w:bCs/>
          <w:color w:val="002060"/>
          <w:sz w:val="28"/>
          <w:szCs w:val="28"/>
        </w:rPr>
        <w:t>Option to a</w:t>
      </w:r>
      <w:r w:rsidR="00896374" w:rsidRPr="00171BF9">
        <w:rPr>
          <w:b/>
          <w:bCs/>
          <w:color w:val="002060"/>
          <w:sz w:val="28"/>
          <w:szCs w:val="28"/>
        </w:rPr>
        <w:t>dd any other notes</w:t>
      </w:r>
      <w:r w:rsidR="00DE273A" w:rsidRPr="00171BF9">
        <w:rPr>
          <w:b/>
          <w:bCs/>
          <w:color w:val="002060"/>
          <w:sz w:val="28"/>
          <w:szCs w:val="28"/>
        </w:rPr>
        <w:t xml:space="preserve">. </w:t>
      </w:r>
    </w:p>
    <w:p w14:paraId="3C832597" w14:textId="77777777" w:rsidR="00DF2342" w:rsidRPr="003C1CAA" w:rsidRDefault="00746C09" w:rsidP="006D46A6">
      <w:pPr>
        <w:tabs>
          <w:tab w:val="left" w:pos="2268"/>
        </w:tabs>
        <w:rPr>
          <w:i/>
          <w:iCs/>
          <w:color w:val="A6A6A6" w:themeColor="background1" w:themeShade="A6"/>
          <w:sz w:val="21"/>
          <w:szCs w:val="21"/>
        </w:rPr>
      </w:pPr>
      <w:r w:rsidRPr="003C1CAA">
        <w:rPr>
          <w:b/>
          <w:bCs/>
          <w:sz w:val="21"/>
          <w:szCs w:val="21"/>
        </w:rPr>
        <w:br/>
      </w:r>
      <w:r w:rsidR="00DE273A" w:rsidRPr="003C1CAA">
        <w:rPr>
          <w:i/>
          <w:iCs/>
          <w:color w:val="A6A6A6" w:themeColor="background1" w:themeShade="A6"/>
          <w:sz w:val="21"/>
          <w:szCs w:val="21"/>
        </w:rPr>
        <w:t xml:space="preserve">For example, you might like to draw up a </w:t>
      </w:r>
      <w:r w:rsidR="00A97444" w:rsidRPr="003C1CAA">
        <w:rPr>
          <w:i/>
          <w:iCs/>
          <w:color w:val="A6A6A6" w:themeColor="background1" w:themeShade="A6"/>
          <w:sz w:val="21"/>
          <w:szCs w:val="21"/>
        </w:rPr>
        <w:t xml:space="preserve">plan of your house and mark the exits, safe spots to shelter </w:t>
      </w:r>
      <w:r w:rsidR="00CD6BC2" w:rsidRPr="003C1CAA">
        <w:rPr>
          <w:i/>
          <w:iCs/>
          <w:color w:val="A6A6A6" w:themeColor="background1" w:themeShade="A6"/>
          <w:sz w:val="21"/>
          <w:szCs w:val="21"/>
        </w:rPr>
        <w:t xml:space="preserve">in an earthquake, the </w:t>
      </w:r>
      <w:r w:rsidR="00A97444" w:rsidRPr="003C1CAA">
        <w:rPr>
          <w:i/>
          <w:iCs/>
          <w:color w:val="A6A6A6" w:themeColor="background1" w:themeShade="A6"/>
          <w:sz w:val="21"/>
          <w:szCs w:val="21"/>
        </w:rPr>
        <w:t xml:space="preserve">meeting location, </w:t>
      </w:r>
      <w:r w:rsidR="00CD6BC2" w:rsidRPr="003C1CAA">
        <w:rPr>
          <w:i/>
          <w:iCs/>
          <w:color w:val="A6A6A6" w:themeColor="background1" w:themeShade="A6"/>
          <w:sz w:val="21"/>
          <w:szCs w:val="21"/>
        </w:rPr>
        <w:t>where the gas and water are turned off from</w:t>
      </w:r>
      <w:r w:rsidR="00DD46B2" w:rsidRPr="003C1CAA">
        <w:rPr>
          <w:i/>
          <w:iCs/>
          <w:color w:val="A6A6A6" w:themeColor="background1" w:themeShade="A6"/>
          <w:sz w:val="21"/>
          <w:szCs w:val="21"/>
        </w:rPr>
        <w:t xml:space="preserve">, etc. </w:t>
      </w:r>
      <w:r w:rsidR="00E77A45" w:rsidRPr="003C1CAA">
        <w:rPr>
          <w:i/>
          <w:iCs/>
          <w:color w:val="A6A6A6" w:themeColor="background1" w:themeShade="A6"/>
          <w:sz w:val="21"/>
          <w:szCs w:val="21"/>
        </w:rPr>
        <w:br/>
      </w:r>
      <w:r w:rsidR="00DD46B2" w:rsidRPr="003C1CAA">
        <w:rPr>
          <w:i/>
          <w:iCs/>
          <w:color w:val="A6A6A6" w:themeColor="background1" w:themeShade="A6"/>
          <w:sz w:val="21"/>
          <w:szCs w:val="21"/>
        </w:rPr>
        <w:t>A</w:t>
      </w:r>
      <w:r w:rsidR="00E77A45" w:rsidRPr="003C1CAA">
        <w:rPr>
          <w:i/>
          <w:iCs/>
          <w:color w:val="A6A6A6" w:themeColor="background1" w:themeShade="A6"/>
          <w:sz w:val="21"/>
          <w:szCs w:val="21"/>
        </w:rPr>
        <w:t>dd</w:t>
      </w:r>
      <w:r w:rsidR="00DD46B2" w:rsidRPr="003C1CAA">
        <w:rPr>
          <w:i/>
          <w:iCs/>
          <w:color w:val="A6A6A6" w:themeColor="background1" w:themeShade="A6"/>
          <w:sz w:val="21"/>
          <w:szCs w:val="21"/>
        </w:rPr>
        <w:t xml:space="preserve"> </w:t>
      </w:r>
      <w:r w:rsidR="00E77A45" w:rsidRPr="003C1CAA">
        <w:rPr>
          <w:i/>
          <w:iCs/>
          <w:color w:val="A6A6A6" w:themeColor="background1" w:themeShade="A6"/>
          <w:sz w:val="21"/>
          <w:szCs w:val="21"/>
        </w:rPr>
        <w:t xml:space="preserve">any other details </w:t>
      </w:r>
      <w:r w:rsidR="007231F9" w:rsidRPr="003C1CAA">
        <w:rPr>
          <w:i/>
          <w:iCs/>
          <w:color w:val="A6A6A6" w:themeColor="background1" w:themeShade="A6"/>
          <w:sz w:val="21"/>
          <w:szCs w:val="21"/>
        </w:rPr>
        <w:t>or documents that are relevant for you</w:t>
      </w:r>
      <w:r w:rsidR="00DD46B2" w:rsidRPr="003C1CAA">
        <w:rPr>
          <w:i/>
          <w:iCs/>
          <w:color w:val="A6A6A6" w:themeColor="background1" w:themeShade="A6"/>
          <w:sz w:val="21"/>
          <w:szCs w:val="21"/>
        </w:rPr>
        <w:t>.</w:t>
      </w:r>
    </w:p>
    <w:p w14:paraId="0E45E734" w14:textId="77777777" w:rsidR="007231F9" w:rsidRPr="003C1CAA" w:rsidRDefault="007231F9" w:rsidP="006D46A6">
      <w:pPr>
        <w:tabs>
          <w:tab w:val="left" w:pos="2268"/>
        </w:tabs>
        <w:rPr>
          <w:i/>
          <w:iCs/>
          <w:color w:val="A6A6A6" w:themeColor="background1" w:themeShade="A6"/>
          <w:sz w:val="21"/>
          <w:szCs w:val="21"/>
        </w:rPr>
      </w:pPr>
    </w:p>
    <w:p w14:paraId="2AC36519" w14:textId="77777777" w:rsidR="00783A58" w:rsidRPr="003C1CAA" w:rsidRDefault="00783A58" w:rsidP="00067B3B">
      <w:pPr>
        <w:tabs>
          <w:tab w:val="left" w:pos="2268"/>
        </w:tabs>
        <w:rPr>
          <w:sz w:val="21"/>
          <w:szCs w:val="21"/>
        </w:rPr>
      </w:pPr>
    </w:p>
    <w:sectPr w:rsidR="00783A58" w:rsidRPr="003C1CAA" w:rsidSect="00E1307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57" w:right="851" w:bottom="1134" w:left="851" w:header="340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A9AD5" w14:textId="77777777" w:rsidR="004D1858" w:rsidRDefault="004D1858" w:rsidP="006D46A6">
      <w:r>
        <w:separator/>
      </w:r>
    </w:p>
  </w:endnote>
  <w:endnote w:type="continuationSeparator" w:id="0">
    <w:p w14:paraId="168F3487" w14:textId="77777777" w:rsidR="004D1858" w:rsidRDefault="004D1858" w:rsidP="006D4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92814" w14:textId="77777777" w:rsidR="00BC5924" w:rsidRDefault="00BC5924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8B94849" wp14:editId="3716EC2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605600"/>
          <wp:effectExtent l="0" t="0" r="0" b="0"/>
          <wp:wrapTopAndBottom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CEF1E" w14:textId="77777777" w:rsidR="004D1858" w:rsidRDefault="004D1858" w:rsidP="006D46A6">
      <w:r>
        <w:separator/>
      </w:r>
    </w:p>
  </w:footnote>
  <w:footnote w:type="continuationSeparator" w:id="0">
    <w:p w14:paraId="02020383" w14:textId="77777777" w:rsidR="004D1858" w:rsidRDefault="004D1858" w:rsidP="006D4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8FD3F" w14:textId="77777777" w:rsidR="0033729C" w:rsidRDefault="00FB21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2DA3A65B" wp14:editId="7A31AA0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WordPictureWatermark20774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6A356F" id="WordPictureWatermark20774880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2A4FD" w14:textId="77777777" w:rsidR="0033729C" w:rsidRDefault="00E1307D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E53C400" wp14:editId="4E931388">
          <wp:simplePos x="0" y="0"/>
          <wp:positionH relativeFrom="margin">
            <wp:posOffset>-539750</wp:posOffset>
          </wp:positionH>
          <wp:positionV relativeFrom="paragraph">
            <wp:posOffset>-1891030</wp:posOffset>
          </wp:positionV>
          <wp:extent cx="7559675" cy="1605280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0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15A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7B6138F2" wp14:editId="5BD2955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WordPictureWatermark20774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EEA3E1" id="WordPictureWatermark20774881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" o:allowincell="f" filled="f" stroked="f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0293" w14:textId="77777777" w:rsidR="0033729C" w:rsidRDefault="00FB21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056DEFD5" wp14:editId="65966E2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WordPictureWatermark20774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7C9341" id="WordPictureWatermark20774879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" o:allowincell="f" filled="f" stroked="f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D5"/>
    <w:rsid w:val="00005FC7"/>
    <w:rsid w:val="000134AF"/>
    <w:rsid w:val="00013CC5"/>
    <w:rsid w:val="000421DD"/>
    <w:rsid w:val="00067B3B"/>
    <w:rsid w:val="000A7877"/>
    <w:rsid w:val="00112D57"/>
    <w:rsid w:val="00171BF9"/>
    <w:rsid w:val="001B4448"/>
    <w:rsid w:val="001F0B27"/>
    <w:rsid w:val="002615C6"/>
    <w:rsid w:val="002D38E5"/>
    <w:rsid w:val="002D52CE"/>
    <w:rsid w:val="0032467D"/>
    <w:rsid w:val="0033729C"/>
    <w:rsid w:val="00340153"/>
    <w:rsid w:val="00342985"/>
    <w:rsid w:val="00385D12"/>
    <w:rsid w:val="003C1CAA"/>
    <w:rsid w:val="003D4F9A"/>
    <w:rsid w:val="00416810"/>
    <w:rsid w:val="00473018"/>
    <w:rsid w:val="004D1858"/>
    <w:rsid w:val="005370C4"/>
    <w:rsid w:val="006249D5"/>
    <w:rsid w:val="00625AD9"/>
    <w:rsid w:val="006D39AC"/>
    <w:rsid w:val="006D46A6"/>
    <w:rsid w:val="006F5070"/>
    <w:rsid w:val="00706814"/>
    <w:rsid w:val="007231F9"/>
    <w:rsid w:val="00726016"/>
    <w:rsid w:val="00746C09"/>
    <w:rsid w:val="00783807"/>
    <w:rsid w:val="00783A58"/>
    <w:rsid w:val="007B3018"/>
    <w:rsid w:val="007E1951"/>
    <w:rsid w:val="00880566"/>
    <w:rsid w:val="00896374"/>
    <w:rsid w:val="009C1491"/>
    <w:rsid w:val="00A5224E"/>
    <w:rsid w:val="00A97444"/>
    <w:rsid w:val="00B01281"/>
    <w:rsid w:val="00B1036A"/>
    <w:rsid w:val="00BC5924"/>
    <w:rsid w:val="00CB097F"/>
    <w:rsid w:val="00CD6BC2"/>
    <w:rsid w:val="00CE20C0"/>
    <w:rsid w:val="00DC265D"/>
    <w:rsid w:val="00DD46B2"/>
    <w:rsid w:val="00DE273A"/>
    <w:rsid w:val="00DF2342"/>
    <w:rsid w:val="00E1307D"/>
    <w:rsid w:val="00E153A8"/>
    <w:rsid w:val="00E77A45"/>
    <w:rsid w:val="00E86CCB"/>
    <w:rsid w:val="00F12E2E"/>
    <w:rsid w:val="00F5358B"/>
    <w:rsid w:val="00FB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D5C2E"/>
  <w15:chartTrackingRefBased/>
  <w15:docId w15:val="{BA842947-F29C-4ECA-B7D3-F2F06BBC8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6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6A6"/>
  </w:style>
  <w:style w:type="paragraph" w:styleId="Footer">
    <w:name w:val="footer"/>
    <w:basedOn w:val="Normal"/>
    <w:link w:val="FooterChar"/>
    <w:uiPriority w:val="99"/>
    <w:unhideWhenUsed/>
    <w:rsid w:val="006D46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6A6"/>
  </w:style>
  <w:style w:type="table" w:styleId="TableGrid">
    <w:name w:val="Table Grid"/>
    <w:basedOn w:val="TableNormal"/>
    <w:uiPriority w:val="39"/>
    <w:rsid w:val="006D4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01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laat\OneDrive%20-%20Te%20R&#363;nanga%20o%20Ng&#257;i%20Tahu\Resources\Hui%20a%20iwi%202022%20resources\Mahere%20Whanau_My%20Emergency%20Plan_C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2B867880021489D95CC63A709D081" ma:contentTypeVersion="16" ma:contentTypeDescription="Create a new document." ma:contentTypeScope="" ma:versionID="493da48257b5c69742bca6cf0c109ade">
  <xsd:schema xmlns:xsd="http://www.w3.org/2001/XMLSchema" xmlns:xs="http://www.w3.org/2001/XMLSchema" xmlns:p="http://schemas.microsoft.com/office/2006/metadata/properties" xmlns:ns2="0a1e84cc-952c-47a3-a2c1-f35411934299" xmlns:ns3="8210b83a-c294-4874-a4da-aaab568bcdde" targetNamespace="http://schemas.microsoft.com/office/2006/metadata/properties" ma:root="true" ma:fieldsID="b97a67f50afc8701df9e93042aae4634" ns2:_="" ns3:_="">
    <xsd:import namespace="0a1e84cc-952c-47a3-a2c1-f35411934299"/>
    <xsd:import namespace="8210b83a-c294-4874-a4da-aaab568bc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e84cc-952c-47a3-a2c1-f35411934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f5f9a0-db40-46bd-9dd8-6095f4e923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0b83a-c294-4874-a4da-aaab568bc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8b6d1-f016-4a85-a9e8-81fa75c2fb43}" ma:internalName="TaxCatchAll" ma:showField="CatchAllData" ma:web="8210b83a-c294-4874-a4da-aaab568bc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588795-85FE-4075-8F27-99B6E9BD2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e84cc-952c-47a3-a2c1-f35411934299"/>
    <ds:schemaRef ds:uri="8210b83a-c294-4874-a4da-aaab568bc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5028E8-F1F5-4532-8C7A-AC0860182F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Mahere Whanau_My Emergency Plan_CDS</Template>
  <TotalTime>3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Keela Atkinson-Cranwell</dc:creator>
  <cp:keywords/>
  <dc:description/>
  <cp:lastModifiedBy>Crisselda De Leon-Singson</cp:lastModifiedBy>
  <cp:revision>5</cp:revision>
  <cp:lastPrinted>2022-11-03T02:59:00Z</cp:lastPrinted>
  <dcterms:created xsi:type="dcterms:W3CDTF">2022-11-14T00:03:00Z</dcterms:created>
  <dcterms:modified xsi:type="dcterms:W3CDTF">2022-11-14T00:05:00Z</dcterms:modified>
</cp:coreProperties>
</file>